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4DA" w:rsidRPr="00624B15" w:rsidRDefault="00624B15" w:rsidP="00624B15">
      <w:pPr>
        <w:jc w:val="center"/>
        <w:rPr>
          <w:rFonts w:ascii="Twinkl SemiBold" w:hAnsi="Twinkl SemiBold"/>
          <w:sz w:val="56"/>
          <w:u w:val="single"/>
        </w:rPr>
      </w:pPr>
      <w:r w:rsidRPr="00624B15">
        <w:rPr>
          <w:rFonts w:ascii="Twinkl SemiBold" w:hAnsi="Twinkl SemiBold"/>
          <w:sz w:val="56"/>
        </w:rPr>
        <w:sym w:font="Wingdings" w:char="F04A"/>
      </w:r>
      <w:r w:rsidRPr="00624B15">
        <w:rPr>
          <w:rFonts w:ascii="Twinkl SemiBold" w:hAnsi="Twinkl SemiBold"/>
          <w:sz w:val="56"/>
        </w:rPr>
        <w:t xml:space="preserve"> </w:t>
      </w:r>
      <w:r>
        <w:rPr>
          <w:rFonts w:ascii="Twinkl SemiBold" w:hAnsi="Twinkl SemiBold"/>
          <w:sz w:val="56"/>
          <w:u w:val="single"/>
        </w:rPr>
        <w:t xml:space="preserve">New topic: </w:t>
      </w:r>
      <w:r w:rsidRPr="00624B15">
        <w:rPr>
          <w:rFonts w:ascii="Twinkl SemiBold" w:hAnsi="Twinkl SemiBold"/>
          <w:sz w:val="56"/>
          <w:u w:val="single"/>
        </w:rPr>
        <w:t>Eco Warriors- Planning &amp; Thinking</w:t>
      </w:r>
      <w:r>
        <w:rPr>
          <w:rFonts w:ascii="Twinkl SemiBold" w:hAnsi="Twinkl SemiBold"/>
          <w:sz w:val="56"/>
          <w:u w:val="single"/>
        </w:rPr>
        <w:t xml:space="preserve"> </w:t>
      </w:r>
      <w:r w:rsidRPr="00624B15">
        <w:rPr>
          <w:rFonts w:ascii="Twinkl SemiBold" w:hAnsi="Twinkl SemiBold"/>
          <w:sz w:val="56"/>
        </w:rPr>
        <w:sym w:font="Wingdings" w:char="F04A"/>
      </w:r>
      <w:bookmarkStart w:id="0" w:name="_GoBack"/>
      <w:bookmarkEnd w:id="0"/>
    </w:p>
    <w:p w:rsidR="00624B15" w:rsidRDefault="00624B15" w:rsidP="007E54DA">
      <w:pPr>
        <w:rPr>
          <w:rFonts w:ascii="Twinkl SemiBold" w:hAnsi="Twinkl SemiBold"/>
          <w:sz w:val="5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left:0;text-align:left;margin-left:11.95pt;margin-top:1.25pt;width:753.45pt;height:426.85pt;z-index:251659264;visibility:visible;mso-wrap-style:square;mso-position-horizontal-relative:text;mso-position-vertical-relative:text">
            <v:imagedata r:id="rId8" o:title=""/>
          </v:shape>
        </w:pict>
      </w:r>
    </w:p>
    <w:p w:rsidR="0037520D" w:rsidRPr="00624B15" w:rsidRDefault="0037520D" w:rsidP="00624B15">
      <w:pPr>
        <w:tabs>
          <w:tab w:val="left" w:pos="8451"/>
        </w:tabs>
        <w:jc w:val="left"/>
        <w:rPr>
          <w:rFonts w:ascii="Twinkl SemiBold" w:hAnsi="Twinkl SemiBold"/>
          <w:sz w:val="56"/>
        </w:rPr>
      </w:pPr>
    </w:p>
    <w:sectPr w:rsidR="0037520D" w:rsidRPr="00624B15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D7E" w:rsidRDefault="00841D7E" w:rsidP="00FD0220">
      <w:r>
        <w:separator/>
      </w:r>
    </w:p>
  </w:endnote>
  <w:endnote w:type="continuationSeparator" w:id="0">
    <w:p w:rsidR="00841D7E" w:rsidRDefault="00841D7E" w:rsidP="00FD0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890783-D764-4304-8675-3D39277729CB}"/>
    <w:embedBold r:id="rId2" w:fontKey="{6409D111-4D28-4933-BCF1-C7DD97FCE211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26141D9A-E9B9-458B-90ED-F719207AE568}"/>
    <w:embedBold r:id="rId4" w:fontKey="{D0345035-AED7-4F41-95F6-19A94BAECF61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5" w:fontKey="{404CF522-03D0-44F6-8997-D881BC6F316A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282E22F-7B8F-45E2-9803-CA02447E9F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7F8" w:rsidRPr="00FD0220" w:rsidRDefault="00820122" w:rsidP="00FD0220">
    <w:pPr>
      <w:pStyle w:val="PageNumbers-Twinkl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49" type="#_x0000_t75" alt="Landscape Footer" style="position:absolute;left:0;text-align:left;margin-left:.15pt;margin-top:-19.15pt;width:783.75pt;height:71.25pt;z-index:-251658752;visibility:visible">
          <v:imagedata r:id="rId1" o:title="Landscape Footer"/>
        </v:shape>
      </w:pict>
    </w:r>
    <w:r w:rsidR="00BC77F8" w:rsidRPr="00FD0220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D7E" w:rsidRDefault="00841D7E" w:rsidP="00FD0220">
      <w:r>
        <w:separator/>
      </w:r>
    </w:p>
  </w:footnote>
  <w:footnote w:type="continuationSeparator" w:id="0">
    <w:p w:rsidR="00841D7E" w:rsidRDefault="00841D7E" w:rsidP="00FD0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152"/>
    <w:multiLevelType w:val="hybridMultilevel"/>
    <w:tmpl w:val="44CE0942"/>
    <w:lvl w:ilvl="0" w:tplc="97C03454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EB4C6C76"/>
    <w:lvl w:ilvl="0" w:tplc="4232FC70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spelling="clean" w:grammar="clean"/>
  <w:attachedTemplate r:id="rId1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7A6F"/>
    <w:rsid w:val="000C442B"/>
    <w:rsid w:val="000D7BF6"/>
    <w:rsid w:val="000F6D2F"/>
    <w:rsid w:val="001A10E6"/>
    <w:rsid w:val="001D6A87"/>
    <w:rsid w:val="001E14CE"/>
    <w:rsid w:val="001F2DD8"/>
    <w:rsid w:val="00202719"/>
    <w:rsid w:val="002C4759"/>
    <w:rsid w:val="002D31CD"/>
    <w:rsid w:val="00312E26"/>
    <w:rsid w:val="003359F1"/>
    <w:rsid w:val="00357A6F"/>
    <w:rsid w:val="0037520D"/>
    <w:rsid w:val="003D02E3"/>
    <w:rsid w:val="003E4FD7"/>
    <w:rsid w:val="003F762B"/>
    <w:rsid w:val="00461653"/>
    <w:rsid w:val="004977C6"/>
    <w:rsid w:val="005418D9"/>
    <w:rsid w:val="005822F1"/>
    <w:rsid w:val="005A5833"/>
    <w:rsid w:val="005D3C40"/>
    <w:rsid w:val="00624B15"/>
    <w:rsid w:val="006A1996"/>
    <w:rsid w:val="006D3017"/>
    <w:rsid w:val="006F03F5"/>
    <w:rsid w:val="007334A1"/>
    <w:rsid w:val="007818AC"/>
    <w:rsid w:val="00796799"/>
    <w:rsid w:val="007E54DA"/>
    <w:rsid w:val="00820122"/>
    <w:rsid w:val="00841D7E"/>
    <w:rsid w:val="008678C8"/>
    <w:rsid w:val="00894FD3"/>
    <w:rsid w:val="008D1F80"/>
    <w:rsid w:val="008F6B11"/>
    <w:rsid w:val="00900D20"/>
    <w:rsid w:val="00920F12"/>
    <w:rsid w:val="009F31C2"/>
    <w:rsid w:val="009F3C31"/>
    <w:rsid w:val="00A51B95"/>
    <w:rsid w:val="00A81F52"/>
    <w:rsid w:val="00AC7ED1"/>
    <w:rsid w:val="00AE5C0E"/>
    <w:rsid w:val="00BC77F8"/>
    <w:rsid w:val="00C415D1"/>
    <w:rsid w:val="00C61D1E"/>
    <w:rsid w:val="00C66989"/>
    <w:rsid w:val="00CC5FEC"/>
    <w:rsid w:val="00D32E64"/>
    <w:rsid w:val="00D840F0"/>
    <w:rsid w:val="00E401F8"/>
    <w:rsid w:val="00E43986"/>
    <w:rsid w:val="00E8191C"/>
    <w:rsid w:val="00E92652"/>
    <w:rsid w:val="00E93653"/>
    <w:rsid w:val="00ED1CDA"/>
    <w:rsid w:val="00EF44C9"/>
    <w:rsid w:val="00F0674E"/>
    <w:rsid w:val="00F22211"/>
    <w:rsid w:val="00F467C2"/>
    <w:rsid w:val="00F534DB"/>
    <w:rsid w:val="00F73E0C"/>
    <w:rsid w:val="00F83DC7"/>
    <w:rsid w:val="00FB6E3E"/>
    <w:rsid w:val="00FC13B8"/>
    <w:rsid w:val="00FD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16719725-DC15-4E29-8909-AB4938AAB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FD0220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FD0220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FD0220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FD0220"/>
    <w:pPr>
      <w:spacing w:before="57" w:after="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FD0220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FD0220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FD0220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FD0220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FD0220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spacing w:after="170" w:line="360" w:lineRule="atLeast"/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FD0220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FD0220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FD0220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FD0220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FD0220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FD0220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FD0220"/>
    <w:rPr>
      <w:rFonts w:ascii="Twinkl" w:hAnsi="Twinkl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E92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29844-9770-4AAB-A85A-818DB4488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Landscape.dotx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Shantal Paley</dc:creator>
  <cp:keywords/>
  <dc:description/>
  <cp:lastModifiedBy>Ellen Cooke</cp:lastModifiedBy>
  <cp:revision>2</cp:revision>
  <dcterms:created xsi:type="dcterms:W3CDTF">2020-04-08T09:59:00Z</dcterms:created>
  <dcterms:modified xsi:type="dcterms:W3CDTF">2020-04-08T09:59:00Z</dcterms:modified>
</cp:coreProperties>
</file>